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7CCE2A" w14:textId="660E0976" w:rsidR="00F569CF" w:rsidRPr="004A7C43" w:rsidRDefault="00173D68" w:rsidP="009F5852">
      <w:pPr>
        <w:ind w:left="-180"/>
        <w:rPr>
          <w:rFonts w:ascii="Arial Black" w:eastAsia="Times New Roman" w:hAnsi="Arial Black" w:cs="Times New Roman"/>
          <w:b/>
          <w:bCs/>
          <w:color w:val="2B8D71"/>
          <w:sz w:val="36"/>
          <w:szCs w:val="48"/>
        </w:rPr>
      </w:pPr>
      <w:r w:rsidRPr="004A7C43">
        <w:rPr>
          <w:rFonts w:ascii="Arial Black" w:eastAsia="Times New Roman" w:hAnsi="Arial Black" w:cs="Times New Roman"/>
          <w:b/>
          <w:bCs/>
          <w:color w:val="2B8D71"/>
          <w:sz w:val="36"/>
          <w:szCs w:val="48"/>
        </w:rPr>
        <w:t>5 WHY</w:t>
      </w:r>
      <w:r w:rsidR="009F5852" w:rsidRPr="004A7C43">
        <w:rPr>
          <w:rFonts w:ascii="Arial Black" w:eastAsia="Times New Roman" w:hAnsi="Arial Black" w:cs="Times New Roman"/>
          <w:b/>
          <w:bCs/>
          <w:color w:val="2B8D71"/>
          <w:sz w:val="36"/>
          <w:szCs w:val="48"/>
        </w:rPr>
        <w:t>s TEMPLATE</w:t>
      </w:r>
    </w:p>
    <w:p w14:paraId="06FDE4C6" w14:textId="77777777" w:rsidR="001430C2" w:rsidRPr="001430C2" w:rsidRDefault="001430C2" w:rsidP="00513F89">
      <w:pPr>
        <w:rPr>
          <w:rFonts w:ascii="Century Gothic" w:eastAsia="Times New Roman" w:hAnsi="Century Gothic" w:cs="Times New Roman"/>
          <w:b/>
          <w:bCs/>
          <w:color w:val="568D11" w:themeColor="accent3" w:themeShade="80"/>
          <w:sz w:val="20"/>
          <w:szCs w:val="48"/>
        </w:rPr>
      </w:pPr>
    </w:p>
    <w:tbl>
      <w:tblPr>
        <w:tblW w:w="14587" w:type="dxa"/>
        <w:tblInd w:w="-114" w:type="dxa"/>
        <w:tblLayout w:type="fixed"/>
        <w:tblLook w:val="04A0" w:firstRow="1" w:lastRow="0" w:firstColumn="1" w:lastColumn="0" w:noHBand="0" w:noVBand="1"/>
      </w:tblPr>
      <w:tblGrid>
        <w:gridCol w:w="1426"/>
        <w:gridCol w:w="294"/>
        <w:gridCol w:w="416"/>
        <w:gridCol w:w="212"/>
        <w:gridCol w:w="310"/>
        <w:gridCol w:w="554"/>
        <w:gridCol w:w="312"/>
        <w:gridCol w:w="364"/>
        <w:gridCol w:w="401"/>
        <w:gridCol w:w="213"/>
        <w:gridCol w:w="213"/>
        <w:gridCol w:w="631"/>
        <w:gridCol w:w="303"/>
        <w:gridCol w:w="8"/>
        <w:gridCol w:w="708"/>
        <w:gridCol w:w="262"/>
        <w:gridCol w:w="370"/>
        <w:gridCol w:w="394"/>
        <w:gridCol w:w="373"/>
        <w:gridCol w:w="460"/>
        <w:gridCol w:w="570"/>
        <w:gridCol w:w="355"/>
        <w:gridCol w:w="470"/>
        <w:gridCol w:w="551"/>
        <w:gridCol w:w="216"/>
        <w:gridCol w:w="486"/>
        <w:gridCol w:w="455"/>
        <w:gridCol w:w="210"/>
        <w:gridCol w:w="330"/>
        <w:gridCol w:w="830"/>
        <w:gridCol w:w="21"/>
        <w:gridCol w:w="559"/>
        <w:gridCol w:w="135"/>
        <w:gridCol w:w="235"/>
        <w:gridCol w:w="160"/>
        <w:gridCol w:w="173"/>
        <w:gridCol w:w="80"/>
        <w:gridCol w:w="217"/>
        <w:gridCol w:w="33"/>
        <w:gridCol w:w="20"/>
        <w:gridCol w:w="21"/>
        <w:gridCol w:w="236"/>
      </w:tblGrid>
      <w:tr w:rsidR="004A7C43" w:rsidRPr="0016438F" w14:paraId="7E532B1B" w14:textId="77777777" w:rsidTr="004A7C43">
        <w:trPr>
          <w:trHeight w:val="361"/>
        </w:trPr>
        <w:tc>
          <w:tcPr>
            <w:tcW w:w="1426" w:type="dxa"/>
            <w:vMerge w:val="restart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 w:themeColor="background1" w:themeShade="BF"/>
            </w:tcBorders>
            <w:shd w:val="clear" w:color="auto" w:fill="33ADAD"/>
            <w:vAlign w:val="center"/>
            <w:hideMark/>
          </w:tcPr>
          <w:p w14:paraId="553E264B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  <w:t>DEFINE THE PROBLEM</w:t>
            </w:r>
          </w:p>
        </w:tc>
        <w:tc>
          <w:tcPr>
            <w:tcW w:w="2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C4FE51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804" w:type="dxa"/>
            <w:gridSpan w:val="5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0144EA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64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61AA92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614" w:type="dxa"/>
            <w:gridSpan w:val="2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7D7E50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155" w:type="dxa"/>
            <w:gridSpan w:val="4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07A2FA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340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A83325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94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630476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403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52FC24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5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43D472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237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DDEAA4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486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238731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995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AA308E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830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B99427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580" w:type="dxa"/>
            <w:gridSpan w:val="8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19779B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10" w:type="dxa"/>
            <w:gridSpan w:val="4"/>
            <w:tcBorders>
              <w:top w:val="single" w:sz="4" w:space="0" w:color="BFBFBF" w:themeColor="background1" w:themeShade="BF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1B253AF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A07AE1" w:rsidRPr="0016438F" w14:paraId="54DAB27B" w14:textId="77777777" w:rsidTr="004A7C43">
        <w:trPr>
          <w:trHeight w:val="602"/>
        </w:trPr>
        <w:tc>
          <w:tcPr>
            <w:tcW w:w="1426" w:type="dxa"/>
            <w:vMerge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BFBFBF" w:themeColor="background1" w:themeShade="BF"/>
            </w:tcBorders>
            <w:shd w:val="clear" w:color="auto" w:fill="33ADAD"/>
            <w:vAlign w:val="center"/>
            <w:hideMark/>
          </w:tcPr>
          <w:p w14:paraId="57A998C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057E33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2557" w:type="dxa"/>
            <w:gridSpan w:val="3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14:paraId="66B385CC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Define problem here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1020C96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4A7C43" w:rsidRPr="0016438F" w14:paraId="77B33CBD" w14:textId="77777777" w:rsidTr="004A7C43">
        <w:trPr>
          <w:trHeight w:val="361"/>
        </w:trPr>
        <w:tc>
          <w:tcPr>
            <w:tcW w:w="1426" w:type="dxa"/>
            <w:vMerge/>
            <w:tcBorders>
              <w:top w:val="single" w:sz="4" w:space="0" w:color="A6A6A6"/>
              <w:left w:val="single" w:sz="4" w:space="0" w:color="A6A6A6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3ADAD"/>
            <w:vAlign w:val="center"/>
            <w:hideMark/>
          </w:tcPr>
          <w:p w14:paraId="64FDF88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E33C60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804" w:type="dxa"/>
            <w:gridSpan w:val="5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33FFD5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8E6B88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614" w:type="dxa"/>
            <w:gridSpan w:val="2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641657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5DF357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F12F3F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94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5262D7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403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4ABD75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F70467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237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14D4A9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D3304C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94C220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8C28CF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2410" w:type="dxa"/>
            <w:gridSpan w:val="9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AA67D1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01A301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4A7C43" w:rsidRPr="0016438F" w14:paraId="6363A224" w14:textId="77777777" w:rsidTr="004A7C43">
        <w:trPr>
          <w:trHeight w:val="361"/>
        </w:trPr>
        <w:tc>
          <w:tcPr>
            <w:tcW w:w="1426" w:type="dxa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322E17D2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  <w:t xml:space="preserve">WHY IS THIS </w:t>
            </w:r>
            <w:r w:rsidRPr="0016438F"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  <w:br/>
              <w:t>A PROBLEM?</w:t>
            </w:r>
          </w:p>
        </w:tc>
        <w:tc>
          <w:tcPr>
            <w:tcW w:w="294" w:type="dxa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D54A23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168" w:type="dxa"/>
            <w:gridSpan w:val="6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noWrap/>
            <w:vAlign w:val="bottom"/>
            <w:hideMark/>
          </w:tcPr>
          <w:p w14:paraId="22DEEF8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726767"/>
                <w:sz w:val="20"/>
                <w:szCs w:val="20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726767"/>
                <w:sz w:val="20"/>
                <w:szCs w:val="20"/>
              </w:rPr>
              <w:t>PRIMARY CAUSE</w:t>
            </w:r>
          </w:p>
        </w:tc>
        <w:tc>
          <w:tcPr>
            <w:tcW w:w="614" w:type="dxa"/>
            <w:gridSpan w:val="2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noWrap/>
            <w:vAlign w:val="bottom"/>
            <w:hideMark/>
          </w:tcPr>
          <w:p w14:paraId="5D9874B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1155" w:type="dxa"/>
            <w:gridSpan w:val="4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CC3A7A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90319C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394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700503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1403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21229E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35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DDEF15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1237" w:type="dxa"/>
            <w:gridSpan w:val="3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CDD6FD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486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618981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455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890B14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540" w:type="dxa"/>
            <w:gridSpan w:val="2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1ECFC3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2410" w:type="dxa"/>
            <w:gridSpan w:val="9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B943ED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548BB8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single" w:sz="4" w:space="0" w:color="BFBFBF" w:themeColor="background1" w:themeShade="BF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213AAF4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4A7C43" w:rsidRPr="0016438F" w14:paraId="6A8CE446" w14:textId="77777777" w:rsidTr="004A7C43">
        <w:trPr>
          <w:trHeight w:val="361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00502D6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EE97DB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5277" w:type="dxa"/>
            <w:gridSpan w:val="15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7E89888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Why is it happening?</w:t>
            </w:r>
          </w:p>
        </w:tc>
        <w:tc>
          <w:tcPr>
            <w:tcW w:w="394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D47E5E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40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4A4CC68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E693EF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2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6A1C20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69E66A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455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5D41CA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54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55B4D2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410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AAB333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04D7EC3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A07AE1" w:rsidRPr="0016438F" w14:paraId="60BD8C1F" w14:textId="77777777" w:rsidTr="004A7C43">
        <w:trPr>
          <w:trHeight w:val="602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3A1E2E6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hideMark/>
          </w:tcPr>
          <w:p w14:paraId="32E7824F" w14:textId="77777777" w:rsidR="0016438F" w:rsidRPr="0016438F" w:rsidRDefault="0016438F" w:rsidP="00197AA4">
            <w:pPr>
              <w:jc w:val="both"/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  <w:t>1</w:t>
            </w:r>
          </w:p>
        </w:tc>
        <w:tc>
          <w:tcPr>
            <w:tcW w:w="9607" w:type="dxa"/>
            <w:gridSpan w:val="25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767ED674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It is happening because</w:t>
            </w:r>
            <w:r w:rsidR="00A07AE1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95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AF6247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00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FE1BAA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21C369C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4A7C43" w:rsidRPr="0016438F" w14:paraId="3BAC7AB2" w14:textId="77777777" w:rsidTr="004A7C43">
        <w:trPr>
          <w:trHeight w:val="361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62B56E2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54EE54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6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EBE568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709E69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6136" w:type="dxa"/>
            <w:gridSpan w:val="16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21E0D4A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Why is that?</w:t>
            </w:r>
          </w:p>
        </w:tc>
        <w:tc>
          <w:tcPr>
            <w:tcW w:w="355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94AC65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54A6B50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551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A7B3F0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052D006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A76212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720" w:type="dxa"/>
            <w:gridSpan w:val="13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10E1A61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A07AE1" w:rsidRPr="0016438F" w14:paraId="62D06F8F" w14:textId="77777777" w:rsidTr="004A7C43">
        <w:trPr>
          <w:trHeight w:val="602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62EBD20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BE669A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170349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10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hideMark/>
          </w:tcPr>
          <w:p w14:paraId="689D4CAE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  <w:t>2</w:t>
            </w:r>
          </w:p>
        </w:tc>
        <w:tc>
          <w:tcPr>
            <w:tcW w:w="9209" w:type="dxa"/>
            <w:gridSpan w:val="2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75939D47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It is happening because</w:t>
            </w:r>
          </w:p>
        </w:tc>
        <w:tc>
          <w:tcPr>
            <w:tcW w:w="2720" w:type="dxa"/>
            <w:gridSpan w:val="13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B05A67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A07AE1" w:rsidRPr="0016438F" w14:paraId="3CE0BF68" w14:textId="77777777" w:rsidTr="004A7C43">
        <w:trPr>
          <w:trHeight w:val="361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7154A79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7AE92F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5F47F2D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0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63C841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AA4399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8343" w:type="dxa"/>
            <w:gridSpan w:val="22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49429B3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Why is that?</w:t>
            </w:r>
          </w:p>
        </w:tc>
        <w:tc>
          <w:tcPr>
            <w:tcW w:w="830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B4977C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11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C83FAB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50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E36CD0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77" w:type="dxa"/>
            <w:gridSpan w:val="3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7651B9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4A7C43" w:rsidRPr="0016438F" w14:paraId="429F986A" w14:textId="77777777" w:rsidTr="004A7C43">
        <w:trPr>
          <w:trHeight w:val="602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151BD82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840A5D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327EAA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07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7D60BFB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hideMark/>
          </w:tcPr>
          <w:p w14:paraId="03A77CD1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  <w:t>3</w:t>
            </w:r>
          </w:p>
        </w:tc>
        <w:tc>
          <w:tcPr>
            <w:tcW w:w="9194" w:type="dxa"/>
            <w:gridSpan w:val="2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4B6C0D5B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It is happening because</w:t>
            </w:r>
          </w:p>
        </w:tc>
        <w:tc>
          <w:tcPr>
            <w:tcW w:w="69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B49351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4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285EBA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36AE1FA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57" w:type="dxa"/>
            <w:gridSpan w:val="2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510186D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A07AE1" w:rsidRPr="0016438F" w14:paraId="56BFDF81" w14:textId="77777777" w:rsidTr="004A7C43">
        <w:trPr>
          <w:trHeight w:val="361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7FA6E2F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05DEA0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99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DE7254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650" w:type="dxa"/>
            <w:gridSpan w:val="4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578D9A09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Why is that?</w:t>
            </w:r>
          </w:p>
        </w:tc>
        <w:tc>
          <w:tcPr>
            <w:tcW w:w="262" w:type="dxa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E5B40A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113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3DCD454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6823" w:type="dxa"/>
            <w:gridSpan w:val="23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06E693C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A07AE1" w:rsidRPr="0016438F" w14:paraId="3FC7191B" w14:textId="77777777" w:rsidTr="004A7C43">
        <w:trPr>
          <w:trHeight w:val="602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19EE4A2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59EADE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5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3824F9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4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hideMark/>
          </w:tcPr>
          <w:p w14:paraId="0932F639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  <w:t>4</w:t>
            </w:r>
          </w:p>
        </w:tc>
        <w:tc>
          <w:tcPr>
            <w:tcW w:w="8932" w:type="dxa"/>
            <w:gridSpan w:val="23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031C90F3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It is happening because</w:t>
            </w:r>
          </w:p>
        </w:tc>
        <w:tc>
          <w:tcPr>
            <w:tcW w:w="3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79F15C2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607" w:type="dxa"/>
            <w:gridSpan w:val="6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B68D52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A07AE1" w:rsidRPr="0016438F" w14:paraId="2C3E2F96" w14:textId="77777777" w:rsidTr="004A7C43">
        <w:trPr>
          <w:trHeight w:val="333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541B010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B02D8F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3929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74B0FE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 </w:t>
            </w:r>
          </w:p>
        </w:tc>
        <w:tc>
          <w:tcPr>
            <w:tcW w:w="2575" w:type="dxa"/>
            <w:gridSpan w:val="7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05AE721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18"/>
                <w:szCs w:val="18"/>
              </w:rPr>
              <w:t>Why is that?</w:t>
            </w:r>
          </w:p>
        </w:tc>
        <w:tc>
          <w:tcPr>
            <w:tcW w:w="6127" w:type="dxa"/>
            <w:gridSpan w:val="21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105B3C97" w14:textId="77777777" w:rsidR="0016438F" w:rsidRPr="0016438F" w:rsidRDefault="0016438F" w:rsidP="0016438F">
            <w:pPr>
              <w:jc w:val="right"/>
              <w:rPr>
                <w:rFonts w:ascii="Century Gothic" w:eastAsia="Times New Roman" w:hAnsi="Century Gothic" w:cs="Times New Roman"/>
                <w:b/>
                <w:bCs/>
                <w:color w:val="726767"/>
                <w:sz w:val="20"/>
                <w:szCs w:val="20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726767"/>
                <w:sz w:val="20"/>
                <w:szCs w:val="20"/>
              </w:rPr>
              <w:t>ROOT CAUSE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17301FB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A07AE1" w:rsidRPr="0016438F" w14:paraId="678EB371" w14:textId="77777777" w:rsidTr="004A7C43">
        <w:trPr>
          <w:trHeight w:val="602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68B4617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B0CC3A3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6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6"/>
                <w:szCs w:val="18"/>
              </w:rPr>
              <w:t> </w:t>
            </w:r>
          </w:p>
        </w:tc>
        <w:tc>
          <w:tcPr>
            <w:tcW w:w="3626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noWrap/>
            <w:hideMark/>
          </w:tcPr>
          <w:p w14:paraId="63BA2C23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b/>
                <w:bCs/>
                <w:color w:val="548BB8"/>
                <w:sz w:val="16"/>
                <w:szCs w:val="18"/>
              </w:rPr>
            </w:pPr>
            <w:r w:rsidRPr="004A7C43">
              <w:rPr>
                <w:rFonts w:ascii="Century Gothic" w:eastAsia="Times New Roman" w:hAnsi="Century Gothic" w:cs="Times New Roman"/>
                <w:b/>
                <w:bCs/>
                <w:color w:val="23735D" w:themeColor="accent4" w:themeShade="80"/>
                <w:sz w:val="16"/>
                <w:szCs w:val="18"/>
              </w:rPr>
              <w:t>NOTE: If the final "Why" has no controllable solution, return to the previous "Why."</w:t>
            </w:r>
          </w:p>
        </w:tc>
        <w:tc>
          <w:tcPr>
            <w:tcW w:w="31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hideMark/>
          </w:tcPr>
          <w:p w14:paraId="783C3884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8"/>
                <w:szCs w:val="18"/>
              </w:rPr>
              <w:t>5</w:t>
            </w:r>
          </w:p>
        </w:tc>
        <w:tc>
          <w:tcPr>
            <w:tcW w:w="8620" w:type="dxa"/>
            <w:gridSpan w:val="24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39511F2F" w14:textId="77777777" w:rsidR="0016438F" w:rsidRPr="0016438F" w:rsidRDefault="0016438F" w:rsidP="00A07AE1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It is happening because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7826120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4A7C43" w:rsidRPr="0016438F" w14:paraId="2D1CDB8F" w14:textId="77777777" w:rsidTr="004A7C43">
        <w:trPr>
          <w:trHeight w:val="361"/>
        </w:trPr>
        <w:tc>
          <w:tcPr>
            <w:tcW w:w="1426" w:type="dxa"/>
            <w:vMerge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30A6A3"/>
            <w:vAlign w:val="center"/>
            <w:hideMark/>
          </w:tcPr>
          <w:p w14:paraId="6886DDA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8F317B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804" w:type="dxa"/>
            <w:gridSpan w:val="5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0E136C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64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AFF105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614" w:type="dxa"/>
            <w:gridSpan w:val="2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6238FB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55" w:type="dxa"/>
            <w:gridSpan w:val="4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D4DF1D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340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244B1E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94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706AE0F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403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F450D9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55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7282E8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37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B8ED45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175679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995" w:type="dxa"/>
            <w:gridSpan w:val="3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01334F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BE2C06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580" w:type="dxa"/>
            <w:gridSpan w:val="8"/>
            <w:tcBorders>
              <w:top w:val="nil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4FC8B8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782B9C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197AA4" w:rsidRPr="0016438F" w14:paraId="3882BF7C" w14:textId="77777777" w:rsidTr="004A7C43">
        <w:trPr>
          <w:trHeight w:val="361"/>
        </w:trPr>
        <w:tc>
          <w:tcPr>
            <w:tcW w:w="1426" w:type="dxa"/>
            <w:vMerge w:val="restart"/>
            <w:tcBorders>
              <w:top w:val="single" w:sz="4" w:space="0" w:color="BFBFBF" w:themeColor="background1" w:themeShade="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471FCA80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  <w:t>CORRECTIVE ACTION TO TAKE</w:t>
            </w:r>
          </w:p>
        </w:tc>
        <w:tc>
          <w:tcPr>
            <w:tcW w:w="294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9A86A4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2782" w:type="dxa"/>
            <w:gridSpan w:val="8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noWrap/>
            <w:vAlign w:val="center"/>
            <w:hideMark/>
          </w:tcPr>
          <w:p w14:paraId="3D017D6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726767"/>
                <w:sz w:val="20"/>
                <w:szCs w:val="20"/>
              </w:rPr>
            </w:pPr>
            <w:r w:rsidRPr="0016438F">
              <w:rPr>
                <w:rFonts w:ascii="Century Gothic" w:eastAsia="Times New Roman" w:hAnsi="Century Gothic" w:cs="Times New Roman"/>
                <w:b/>
                <w:bCs/>
                <w:color w:val="726767"/>
                <w:sz w:val="20"/>
                <w:szCs w:val="20"/>
              </w:rPr>
              <w:t>CORRECTIVE ACTION</w:t>
            </w:r>
          </w:p>
        </w:tc>
        <w:tc>
          <w:tcPr>
            <w:tcW w:w="1155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7D34DC4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1340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FF3F71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94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7D5B496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1403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321CE89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55" w:type="dxa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A13A46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1237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 w:themeColor="background1" w:themeShade="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7E97AC9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486" w:type="dxa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1BC4B8C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405" w:type="dxa"/>
            <w:gridSpan w:val="12"/>
            <w:tcBorders>
              <w:top w:val="single" w:sz="4" w:space="0" w:color="BFBFBF" w:themeColor="background1" w:themeShade="BF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4F2873B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6"/>
                <w:szCs w:val="16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6"/>
                <w:szCs w:val="16"/>
              </w:rPr>
              <w:t>PARTY RESPONSIBLE</w:t>
            </w:r>
          </w:p>
        </w:tc>
        <w:tc>
          <w:tcPr>
            <w:tcW w:w="310" w:type="dxa"/>
            <w:gridSpan w:val="4"/>
            <w:tcBorders>
              <w:top w:val="single" w:sz="4" w:space="0" w:color="BFBFBF" w:themeColor="background1" w:themeShade="BF"/>
              <w:left w:val="nil"/>
              <w:bottom w:val="nil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473ADED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197AA4" w:rsidRPr="0016438F" w14:paraId="16760D40" w14:textId="77777777" w:rsidTr="004A7C43">
        <w:trPr>
          <w:trHeight w:val="401"/>
        </w:trPr>
        <w:tc>
          <w:tcPr>
            <w:tcW w:w="1426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0AF8BD6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0388067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8666" w:type="dxa"/>
            <w:gridSpan w:val="23"/>
            <w:vMerge w:val="restart"/>
            <w:tcBorders>
              <w:top w:val="single" w:sz="4" w:space="0" w:color="BFBFBF" w:themeColor="background1" w:themeShade="BF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  <w:hideMark/>
          </w:tcPr>
          <w:p w14:paraId="146C02F5" w14:textId="77777777" w:rsidR="0016438F" w:rsidRPr="0016438F" w:rsidRDefault="0016438F" w:rsidP="0016438F">
            <w:pPr>
              <w:ind w:firstLineChars="100" w:firstLine="180"/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Describe action here</w:t>
            </w:r>
          </w:p>
        </w:tc>
        <w:tc>
          <w:tcPr>
            <w:tcW w:w="486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0EBA25A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405" w:type="dxa"/>
            <w:gridSpan w:val="1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1644524A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56159EB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197AA4" w:rsidRPr="0016438F" w14:paraId="244D0AAF" w14:textId="77777777" w:rsidTr="004A7C43">
        <w:trPr>
          <w:trHeight w:val="361"/>
        </w:trPr>
        <w:tc>
          <w:tcPr>
            <w:tcW w:w="1426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49E70A0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F783D6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8666" w:type="dxa"/>
            <w:gridSpan w:val="23"/>
            <w:vMerge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  <w:hideMark/>
          </w:tcPr>
          <w:p w14:paraId="02D78AB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1F1EF4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4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5974DA8C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6"/>
                <w:szCs w:val="16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6"/>
                <w:szCs w:val="16"/>
              </w:rPr>
              <w:t>DATE ACTION TO BEGIN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72F10B5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197AA4" w:rsidRPr="0016438F" w14:paraId="7D01AA76" w14:textId="77777777" w:rsidTr="004A7C43">
        <w:trPr>
          <w:trHeight w:val="401"/>
        </w:trPr>
        <w:tc>
          <w:tcPr>
            <w:tcW w:w="1426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3A9F9BA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1822A1A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8666" w:type="dxa"/>
            <w:gridSpan w:val="23"/>
            <w:vMerge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  <w:hideMark/>
          </w:tcPr>
          <w:p w14:paraId="03A0F4B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50D8D0EB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405" w:type="dxa"/>
            <w:gridSpan w:val="1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28D3A94E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5B12D85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197AA4" w:rsidRPr="0016438F" w14:paraId="41B85F76" w14:textId="77777777" w:rsidTr="004A7C43">
        <w:trPr>
          <w:trHeight w:val="361"/>
        </w:trPr>
        <w:tc>
          <w:tcPr>
            <w:tcW w:w="1426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43F5678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389281A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8666" w:type="dxa"/>
            <w:gridSpan w:val="23"/>
            <w:vMerge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  <w:hideMark/>
          </w:tcPr>
          <w:p w14:paraId="678415E4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5148B73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40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6DA90487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548BB8"/>
                <w:sz w:val="16"/>
                <w:szCs w:val="16"/>
              </w:rPr>
            </w:pPr>
            <w:r w:rsidRPr="0016438F">
              <w:rPr>
                <w:rFonts w:ascii="Century Gothic" w:eastAsia="Times New Roman" w:hAnsi="Century Gothic" w:cs="Times New Roman"/>
                <w:color w:val="548BB8"/>
                <w:sz w:val="16"/>
                <w:szCs w:val="16"/>
              </w:rPr>
              <w:t>DATE TO COMPLETE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081FA98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</w:tr>
      <w:tr w:rsidR="00197AA4" w:rsidRPr="0016438F" w14:paraId="517E0139" w14:textId="77777777" w:rsidTr="004A7C43">
        <w:trPr>
          <w:trHeight w:val="401"/>
        </w:trPr>
        <w:tc>
          <w:tcPr>
            <w:tcW w:w="1426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59331885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nil"/>
              <w:right w:val="single" w:sz="4" w:space="0" w:color="BFBFBF" w:themeColor="background1" w:themeShade="BF"/>
            </w:tcBorders>
            <w:shd w:val="clear" w:color="auto" w:fill="BEEBDE" w:themeFill="accent4" w:themeFillTint="66"/>
            <w:vAlign w:val="bottom"/>
            <w:hideMark/>
          </w:tcPr>
          <w:p w14:paraId="18407A5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8666" w:type="dxa"/>
            <w:gridSpan w:val="23"/>
            <w:vMerge/>
            <w:tcBorders>
              <w:top w:val="single" w:sz="4" w:space="0" w:color="auto"/>
              <w:left w:val="single" w:sz="4" w:space="0" w:color="BFBFBF" w:themeColor="background1" w:themeShade="BF"/>
              <w:bottom w:val="single" w:sz="4" w:space="0" w:color="BFBFBF" w:themeColor="background1" w:themeShade="BF"/>
              <w:right w:val="single" w:sz="4" w:space="0" w:color="BFBFBF" w:themeColor="background1" w:themeShade="BF"/>
            </w:tcBorders>
            <w:shd w:val="clear" w:color="auto" w:fill="FFFFFF" w:themeFill="background1"/>
            <w:vAlign w:val="center"/>
            <w:hideMark/>
          </w:tcPr>
          <w:p w14:paraId="7CA11A4A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</w:p>
        </w:tc>
        <w:tc>
          <w:tcPr>
            <w:tcW w:w="486" w:type="dxa"/>
            <w:tcBorders>
              <w:top w:val="nil"/>
              <w:left w:val="single" w:sz="4" w:space="0" w:color="BFBFBF" w:themeColor="background1" w:themeShade="BF"/>
              <w:bottom w:val="nil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4B7A70C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3405" w:type="dxa"/>
            <w:gridSpan w:val="12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FFFFFF" w:themeFill="background1"/>
            <w:vAlign w:val="center"/>
            <w:hideMark/>
          </w:tcPr>
          <w:p w14:paraId="33468CA4" w14:textId="77777777" w:rsidR="0016438F" w:rsidRPr="0016438F" w:rsidRDefault="0016438F" w:rsidP="0016438F">
            <w:pPr>
              <w:jc w:val="center"/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nil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348E4872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  <w:tr w:rsidR="00197AA4" w:rsidRPr="0016438F" w14:paraId="42FC5F31" w14:textId="77777777" w:rsidTr="004A7C43">
        <w:trPr>
          <w:trHeight w:val="361"/>
        </w:trPr>
        <w:tc>
          <w:tcPr>
            <w:tcW w:w="1426" w:type="dxa"/>
            <w:vMerge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shd w:val="clear" w:color="auto" w:fill="298D8B"/>
            <w:vAlign w:val="center"/>
            <w:hideMark/>
          </w:tcPr>
          <w:p w14:paraId="6A01D04E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b/>
                <w:bCs/>
                <w:color w:val="FFFFFF"/>
                <w:sz w:val="18"/>
                <w:szCs w:val="18"/>
              </w:rPr>
            </w:pPr>
          </w:p>
        </w:tc>
        <w:tc>
          <w:tcPr>
            <w:tcW w:w="294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2A1300D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804" w:type="dxa"/>
            <w:gridSpan w:val="5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5CBD5C4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64" w:type="dxa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67891B4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614" w:type="dxa"/>
            <w:gridSpan w:val="2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1E861B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155" w:type="dxa"/>
            <w:gridSpan w:val="4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AF8702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340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47F48D5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94" w:type="dxa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BDF53B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403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119C73A6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55" w:type="dxa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A0D4FB1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237" w:type="dxa"/>
            <w:gridSpan w:val="3"/>
            <w:tcBorders>
              <w:top w:val="single" w:sz="4" w:space="0" w:color="BFBFBF" w:themeColor="background1" w:themeShade="BF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2BB70F78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center"/>
            <w:hideMark/>
          </w:tcPr>
          <w:p w14:paraId="28D94417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</w:pPr>
            <w:r w:rsidRPr="0016438F">
              <w:rPr>
                <w:rFonts w:ascii="Century Gothic" w:eastAsia="Times New Roman" w:hAnsi="Century Gothic" w:cs="Times New Roman"/>
                <w:color w:val="726767"/>
                <w:sz w:val="22"/>
                <w:szCs w:val="22"/>
              </w:rPr>
              <w:t> </w:t>
            </w:r>
          </w:p>
        </w:tc>
        <w:tc>
          <w:tcPr>
            <w:tcW w:w="995" w:type="dxa"/>
            <w:gridSpan w:val="3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3215E380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CC5615F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1580" w:type="dxa"/>
            <w:gridSpan w:val="8"/>
            <w:tcBorders>
              <w:top w:val="nil"/>
              <w:left w:val="nil"/>
              <w:bottom w:val="single" w:sz="4" w:space="0" w:color="BFBFBF"/>
              <w:right w:val="nil"/>
            </w:tcBorders>
            <w:shd w:val="clear" w:color="auto" w:fill="BEEBDE" w:themeFill="accent4" w:themeFillTint="66"/>
            <w:vAlign w:val="bottom"/>
            <w:hideMark/>
          </w:tcPr>
          <w:p w14:paraId="0B353203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  <w:tc>
          <w:tcPr>
            <w:tcW w:w="310" w:type="dxa"/>
            <w:gridSpan w:val="4"/>
            <w:tcBorders>
              <w:top w:val="nil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BEEBDE" w:themeFill="accent4" w:themeFillTint="66"/>
            <w:vAlign w:val="bottom"/>
            <w:hideMark/>
          </w:tcPr>
          <w:p w14:paraId="12CC4EEC" w14:textId="77777777" w:rsidR="0016438F" w:rsidRPr="0016438F" w:rsidRDefault="0016438F" w:rsidP="0016438F">
            <w:pPr>
              <w:rPr>
                <w:rFonts w:ascii="Century Gothic" w:eastAsia="Times New Roman" w:hAnsi="Century Gothic" w:cs="Times New Roman"/>
                <w:color w:val="000000"/>
              </w:rPr>
            </w:pPr>
            <w:r w:rsidRPr="0016438F">
              <w:rPr>
                <w:rFonts w:ascii="Century Gothic" w:eastAsia="Times New Roman" w:hAnsi="Century Gothic" w:cs="Times New Roman"/>
                <w:color w:val="000000"/>
              </w:rPr>
              <w:t> </w:t>
            </w:r>
          </w:p>
        </w:tc>
      </w:tr>
    </w:tbl>
    <w:p w14:paraId="66DCC220" w14:textId="7B29299A" w:rsidR="00513F89" w:rsidRPr="004A7C43" w:rsidRDefault="004A7C43" w:rsidP="009F5852">
      <w:pPr>
        <w:ind w:left="-180"/>
        <w:rPr>
          <w:rFonts w:ascii="Century Gothic" w:eastAsia="Times New Roman" w:hAnsi="Century Gothic" w:cs="Times New Roman"/>
          <w:b/>
          <w:bCs/>
          <w:color w:val="FFFFFF" w:themeColor="background1"/>
          <w:sz w:val="20"/>
          <w:szCs w:val="20"/>
          <w:lang w:val="id-ID"/>
        </w:rPr>
      </w:pPr>
      <w:hyperlink r:id="rId9" w:history="1">
        <w:r w:rsidRPr="004A7C43">
          <w:rPr>
            <w:rStyle w:val="Hyperlink"/>
            <w:rFonts w:ascii="Century Gothic" w:eastAsia="Times New Roman" w:hAnsi="Century Gothic" w:cs="Times New Roman"/>
            <w:b/>
            <w:bCs/>
            <w:color w:val="FFFFFF" w:themeColor="background1"/>
            <w:sz w:val="20"/>
            <w:szCs w:val="20"/>
            <w:lang w:val="id-ID"/>
          </w:rPr>
          <w:t>https://edutechspot.com</w:t>
        </w:r>
      </w:hyperlink>
    </w:p>
    <w:sectPr w:rsidR="00513F89" w:rsidRPr="004A7C43" w:rsidSect="004A7C43">
      <w:pgSz w:w="15840" w:h="12240" w:orient="landscape"/>
      <w:pgMar w:top="513" w:right="396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9B330C" w14:textId="77777777" w:rsidR="004A7C43" w:rsidRDefault="004A7C43" w:rsidP="004C6C01">
      <w:r>
        <w:separator/>
      </w:r>
    </w:p>
  </w:endnote>
  <w:endnote w:type="continuationSeparator" w:id="0">
    <w:p w14:paraId="1D67F36A" w14:textId="77777777" w:rsidR="004A7C43" w:rsidRDefault="004A7C43" w:rsidP="004C6C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C93302" w14:textId="77777777" w:rsidR="004A7C43" w:rsidRDefault="004A7C43" w:rsidP="004C6C01">
      <w:r>
        <w:separator/>
      </w:r>
    </w:p>
  </w:footnote>
  <w:footnote w:type="continuationSeparator" w:id="0">
    <w:p w14:paraId="1DF10811" w14:textId="77777777" w:rsidR="004A7C43" w:rsidRDefault="004A7C43" w:rsidP="004C6C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attachedTemplate r:id="rId1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7C43"/>
    <w:rsid w:val="000E4456"/>
    <w:rsid w:val="001430C2"/>
    <w:rsid w:val="0016438F"/>
    <w:rsid w:val="00173D68"/>
    <w:rsid w:val="001842A2"/>
    <w:rsid w:val="00186159"/>
    <w:rsid w:val="00190874"/>
    <w:rsid w:val="00197AA4"/>
    <w:rsid w:val="001D3084"/>
    <w:rsid w:val="001D5095"/>
    <w:rsid w:val="002053CB"/>
    <w:rsid w:val="00246B96"/>
    <w:rsid w:val="00265A6D"/>
    <w:rsid w:val="00295890"/>
    <w:rsid w:val="002D17E5"/>
    <w:rsid w:val="002F54BD"/>
    <w:rsid w:val="00310B15"/>
    <w:rsid w:val="00343574"/>
    <w:rsid w:val="00471C74"/>
    <w:rsid w:val="004937B7"/>
    <w:rsid w:val="004A7C43"/>
    <w:rsid w:val="004C6C01"/>
    <w:rsid w:val="00513F89"/>
    <w:rsid w:val="005449AA"/>
    <w:rsid w:val="005A6272"/>
    <w:rsid w:val="006D26C3"/>
    <w:rsid w:val="00710BDD"/>
    <w:rsid w:val="007D01DF"/>
    <w:rsid w:val="00857E67"/>
    <w:rsid w:val="00871614"/>
    <w:rsid w:val="008A027A"/>
    <w:rsid w:val="00982272"/>
    <w:rsid w:val="009C61B0"/>
    <w:rsid w:val="009F1EAC"/>
    <w:rsid w:val="009F5852"/>
    <w:rsid w:val="00A07AE1"/>
    <w:rsid w:val="00A146EA"/>
    <w:rsid w:val="00AB5FF3"/>
    <w:rsid w:val="00B30812"/>
    <w:rsid w:val="00BD050D"/>
    <w:rsid w:val="00CE768F"/>
    <w:rsid w:val="00CF11BE"/>
    <w:rsid w:val="00D57248"/>
    <w:rsid w:val="00F56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62136A"/>
  <w15:docId w15:val="{F945F14B-476F-421B-BFB4-22BDADDB4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6C0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6C01"/>
  </w:style>
  <w:style w:type="paragraph" w:styleId="Footer">
    <w:name w:val="footer"/>
    <w:basedOn w:val="Normal"/>
    <w:link w:val="FooterChar"/>
    <w:uiPriority w:val="99"/>
    <w:unhideWhenUsed/>
    <w:rsid w:val="004C6C0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6C01"/>
  </w:style>
  <w:style w:type="table" w:styleId="TableGrid">
    <w:name w:val="Table Grid"/>
    <w:basedOn w:val="TableNormal"/>
    <w:uiPriority w:val="39"/>
    <w:rsid w:val="001430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A7C43"/>
    <w:rPr>
      <w:color w:val="56C7AA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A7C4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8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1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2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3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2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36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edutechspot.com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p%20pc\Downloads\IC-5-WHYs-TEMPLATE-9163.dotx" TargetMode="External"/></Relationships>
</file>

<file path=word/theme/theme1.xml><?xml version="1.0" encoding="utf-8"?>
<a:theme xmlns:a="http://schemas.openxmlformats.org/drawingml/2006/main" name="Office Theme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AB0E843B1CA047B48EB39E9D1F9D88" ma:contentTypeVersion="2" ma:contentTypeDescription="Create a new document." ma:contentTypeScope="" ma:versionID="0a3030819f116d1d2d14673143a87c83">
  <xsd:schema xmlns:xsd="http://www.w3.org/2001/XMLSchema" xmlns:xs="http://www.w3.org/2001/XMLSchema" xmlns:p="http://schemas.microsoft.com/office/2006/metadata/properties" xmlns:ns3="190ae94e-f0f0-4335-82ea-ba4e2f532299" targetNamespace="http://schemas.microsoft.com/office/2006/metadata/properties" ma:root="true" ma:fieldsID="9257bc97601616b244290bd927b24719" ns3:_="">
    <xsd:import namespace="190ae94e-f0f0-4335-82ea-ba4e2f53229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0ae94e-f0f0-4335-82ea-ba4e2f5322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899030D-7B3A-4734-81B3-EB1D228CF0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90ae94e-f0f0-4335-82ea-ba4e2f5322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A08B1CA-66B8-4E46-B8B4-9A8839FAF3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B9FF14E-3ED1-4D3A-B681-2FDD3646A413}">
  <ds:schemaRefs>
    <ds:schemaRef ds:uri="http://purl.org/dc/dcmitype/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190ae94e-f0f0-4335-82ea-ba4e2f532299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IC-5-WHYs-TEMPLATE-9163</Template>
  <TotalTime>7</TotalTime>
  <Pages>1</Pages>
  <Words>139</Words>
  <Characters>796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Smartsheet.com</Company>
  <LinksUpToDate>false</LinksUpToDate>
  <CharactersWithSpaces>934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pc</dc:creator>
  <cp:lastModifiedBy>aliv faizal</cp:lastModifiedBy>
  <cp:revision>2</cp:revision>
  <dcterms:created xsi:type="dcterms:W3CDTF">2024-03-06T04:29:00Z</dcterms:created>
  <dcterms:modified xsi:type="dcterms:W3CDTF">2024-03-06T04:29:00Z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0x010100E3AB0E843B1CA047B48EB39E9D1F9D88</vt:lpwstr>
  </property>
</Properties>
</file>